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noProof/>
        </w:rPr>
      </w:pPr>
    </w:p>
    <w:p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019675" cy="71532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noProof/>
        </w:rPr>
      </w:pPr>
    </w:p>
    <w:p>
      <w:pPr>
        <w:jc w:val="center"/>
      </w:pPr>
    </w:p>
    <w:sectPr>
      <w:headerReference w:type="default" r:id="rId8"/>
      <w:headerReference w:type="first" r:id="rId9"/>
      <w:footerReference w:type="first" r:id="rId10"/>
      <w:pgSz w:w="11906" w:h="16838"/>
      <w:pgMar w:top="720" w:right="720" w:bottom="720" w:left="720" w:header="306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ooter"/>
      <w:spacing w:line="276" w:lineRule="auto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posOffset>288290</wp:posOffset>
          </wp:positionV>
          <wp:extent cx="1689120" cy="16200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2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align>center</wp:align>
          </wp:positionH>
          <wp:positionV relativeFrom="page">
            <wp:posOffset>288290</wp:posOffset>
          </wp:positionV>
          <wp:extent cx="1689120" cy="1620000"/>
          <wp:effectExtent l="0" t="0" r="0" b="5715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2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AF116C"/>
    <w:multiLevelType w:val="hybridMultilevel"/>
    <w:tmpl w:val="244E2F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297DEA"/>
    <w:multiLevelType w:val="multilevel"/>
    <w:tmpl w:val="B654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10C5AAB"/>
    <w:multiLevelType w:val="hybridMultilevel"/>
    <w:tmpl w:val="272080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46A95"/>
    <w:multiLevelType w:val="multilevel"/>
    <w:tmpl w:val="391428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6970C7D0-2DB4-43A3-A3D1-7948F9306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ajorHAnsi" w:hAnsiTheme="majorHAnsi"/>
      <w:color w:val="002663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eastAsiaTheme="majorEastAsia" w:cstheme="majorBidi"/>
      <w:color w:val="0F4DB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SassoonPrimaryInfant" w:hAnsi="SassoonPrimaryInfant" w:cs="SassoonPrimaryInfant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DB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eastAsiaTheme="majorEastAsia" w:cstheme="majorBidi"/>
      <w:color w:val="A7024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A7024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inorHAnsi" w:eastAsiaTheme="minorEastAsia" w:hAnsiTheme="minorHAnsi"/>
      <w:color w:val="0F4DBC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0F4DBC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0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83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0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21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thwellka\AppData\Local\Temp\346\Temp1_St%20Antony's%20Stationery%20Templates.zip\St%20Antony's%20Stationery%20Templates\STA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STA_Letterhead.dotx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Rothwellka</dc:creator>
  <cp:keywords/>
  <dc:description/>
  <cp:lastModifiedBy>Rothwellka</cp:lastModifiedBy>
  <cp:revision>2</cp:revision>
  <cp:lastPrinted>2021-03-03T14:56:00Z</cp:lastPrinted>
  <dcterms:created xsi:type="dcterms:W3CDTF">2021-03-03T15:03:00Z</dcterms:created>
  <dcterms:modified xsi:type="dcterms:W3CDTF">2021-03-03T15:03:00Z</dcterms:modified>
</cp:coreProperties>
</file>